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5D8" w:rsidRPr="004E6986" w:rsidRDefault="008965D8" w:rsidP="008965D8">
      <w:pPr>
        <w:widowControl/>
        <w:suppressAutoHyphens w:val="0"/>
        <w:autoSpaceDE w:val="0"/>
        <w:autoSpaceDN w:val="0"/>
        <w:adjustRightInd w:val="0"/>
        <w:jc w:val="center"/>
        <w:rPr>
          <w:b/>
          <w:bCs/>
          <w:sz w:val="32"/>
          <w:szCs w:val="36"/>
        </w:rPr>
      </w:pPr>
      <w:r w:rsidRPr="004E6986">
        <w:rPr>
          <w:b/>
          <w:bCs/>
          <w:sz w:val="32"/>
          <w:szCs w:val="36"/>
        </w:rPr>
        <w:t>VEŘEJNÁ VÝZVA</w:t>
      </w:r>
    </w:p>
    <w:p w:rsidR="008965D8" w:rsidRDefault="008965D8" w:rsidP="008965D8">
      <w:pPr>
        <w:widowControl/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36"/>
        </w:rPr>
      </w:pPr>
      <w:r w:rsidRPr="004E470E">
        <w:rPr>
          <w:bCs/>
          <w:sz w:val="28"/>
          <w:szCs w:val="36"/>
        </w:rPr>
        <w:t>na obsazení pracovní</w:t>
      </w:r>
      <w:r>
        <w:rPr>
          <w:bCs/>
          <w:sz w:val="28"/>
          <w:szCs w:val="36"/>
        </w:rPr>
        <w:t xml:space="preserve"> pozice</w:t>
      </w:r>
      <w:r>
        <w:rPr>
          <w:b/>
          <w:bCs/>
          <w:sz w:val="28"/>
          <w:szCs w:val="36"/>
        </w:rPr>
        <w:t xml:space="preserve"> </w:t>
      </w:r>
    </w:p>
    <w:p w:rsidR="008965D8" w:rsidRPr="008965D8" w:rsidRDefault="0027354E" w:rsidP="008965D8">
      <w:pPr>
        <w:widowControl/>
        <w:suppressAutoHyphens w:val="0"/>
        <w:autoSpaceDE w:val="0"/>
        <w:autoSpaceDN w:val="0"/>
        <w:adjustRightInd w:val="0"/>
        <w:spacing w:before="240" w:after="240"/>
        <w:jc w:val="center"/>
        <w:rPr>
          <w:b/>
          <w:bCs/>
          <w:sz w:val="40"/>
          <w:szCs w:val="36"/>
        </w:rPr>
      </w:pPr>
      <w:r>
        <w:rPr>
          <w:b/>
          <w:bCs/>
          <w:sz w:val="40"/>
          <w:szCs w:val="36"/>
        </w:rPr>
        <w:t>pracovník</w:t>
      </w:r>
      <w:r w:rsidR="002413CC">
        <w:rPr>
          <w:b/>
          <w:bCs/>
          <w:sz w:val="40"/>
          <w:szCs w:val="36"/>
        </w:rPr>
        <w:t xml:space="preserve"> údržby</w:t>
      </w:r>
    </w:p>
    <w:p w:rsidR="008965D8" w:rsidRDefault="008965D8" w:rsidP="008965D8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  <w:lang w:eastAsia="cs-CZ"/>
        </w:rPr>
      </w:pPr>
    </w:p>
    <w:p w:rsidR="008965D8" w:rsidRP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after="60"/>
        <w:rPr>
          <w:rFonts w:ascii="Arial" w:eastAsia="Times New Roman" w:hAnsi="Arial" w:cs="Arial"/>
          <w:b/>
          <w:bCs/>
          <w:szCs w:val="22"/>
          <w:lang w:eastAsia="cs-CZ"/>
        </w:rPr>
      </w:pPr>
      <w:r w:rsidRPr="008965D8">
        <w:rPr>
          <w:rFonts w:ascii="Arial" w:eastAsia="Times New Roman" w:hAnsi="Arial" w:cs="Arial"/>
          <w:b/>
          <w:bCs/>
          <w:szCs w:val="22"/>
          <w:lang w:eastAsia="cs-CZ"/>
        </w:rPr>
        <w:t>Popis pracovních činností:</w:t>
      </w:r>
    </w:p>
    <w:p w:rsidR="008965D8" w:rsidRDefault="0027354E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>
        <w:rPr>
          <w:rFonts w:ascii="Arial" w:eastAsia="Times New Roman" w:hAnsi="Arial" w:cs="Arial"/>
          <w:bCs/>
          <w:sz w:val="18"/>
          <w:szCs w:val="22"/>
          <w:lang w:eastAsia="cs-CZ"/>
        </w:rPr>
        <w:t>správa nemovitostí obce (</w:t>
      </w:r>
      <w:r w:rsidR="008965D8"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koordinace</w:t>
      </w:r>
      <w:r w:rsidR="000E75EB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>oprav</w:t>
      </w:r>
      <w:r w:rsidR="007D3B5B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a 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>revizí</w:t>
      </w:r>
      <w:r w:rsidR="007D3B5B">
        <w:rPr>
          <w:rFonts w:ascii="Arial" w:eastAsia="Times New Roman" w:hAnsi="Arial" w:cs="Arial"/>
          <w:bCs/>
          <w:sz w:val="18"/>
          <w:szCs w:val="22"/>
          <w:lang w:eastAsia="cs-CZ"/>
        </w:rPr>
        <w:t>,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</w:t>
      </w:r>
      <w:r w:rsidR="007D3B5B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zajištění předávání objektů k 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>pronájmů</w:t>
      </w:r>
      <w:r w:rsidR="007D3B5B">
        <w:rPr>
          <w:rFonts w:ascii="Arial" w:eastAsia="Times New Roman" w:hAnsi="Arial" w:cs="Arial"/>
          <w:bCs/>
          <w:sz w:val="18"/>
          <w:szCs w:val="22"/>
          <w:lang w:eastAsia="cs-CZ"/>
        </w:rPr>
        <w:t>m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>)</w:t>
      </w:r>
    </w:p>
    <w:p w:rsidR="0027354E" w:rsidRDefault="0027354E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>
        <w:rPr>
          <w:rFonts w:ascii="Arial" w:eastAsia="Times New Roman" w:hAnsi="Arial" w:cs="Arial"/>
          <w:bCs/>
          <w:sz w:val="18"/>
          <w:szCs w:val="22"/>
          <w:lang w:eastAsia="cs-CZ"/>
        </w:rPr>
        <w:t>správa mobiliáře obce (zajištění údržby, provozu,</w:t>
      </w:r>
      <w:r w:rsidRPr="0027354E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>evidence a pronájmu)</w:t>
      </w:r>
    </w:p>
    <w:p w:rsidR="0027354E" w:rsidRDefault="0027354E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>
        <w:rPr>
          <w:rFonts w:ascii="Arial" w:eastAsia="Times New Roman" w:hAnsi="Arial" w:cs="Arial"/>
          <w:bCs/>
          <w:sz w:val="18"/>
          <w:szCs w:val="22"/>
          <w:lang w:eastAsia="cs-CZ"/>
        </w:rPr>
        <w:t>technické zajištění příprav společenských akcí</w:t>
      </w:r>
    </w:p>
    <w:p w:rsidR="0027354E" w:rsidRPr="005F0688" w:rsidRDefault="0027354E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>
        <w:rPr>
          <w:rFonts w:ascii="Arial" w:eastAsia="Times New Roman" w:hAnsi="Arial" w:cs="Arial"/>
          <w:bCs/>
          <w:sz w:val="18"/>
          <w:szCs w:val="22"/>
          <w:lang w:eastAsia="cs-CZ"/>
        </w:rPr>
        <w:t>výpomoc při údržbě zeleně a s úklidem sněhu</w:t>
      </w:r>
    </w:p>
    <w:p w:rsidR="008965D8" w:rsidRP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after="60"/>
        <w:rPr>
          <w:rFonts w:ascii="Arial" w:eastAsia="Times New Roman" w:hAnsi="Arial" w:cs="Arial"/>
          <w:b/>
          <w:bCs/>
          <w:szCs w:val="22"/>
          <w:lang w:eastAsia="cs-CZ"/>
        </w:rPr>
      </w:pPr>
      <w:r w:rsidRPr="008965D8">
        <w:rPr>
          <w:rFonts w:ascii="Arial" w:eastAsia="Times New Roman" w:hAnsi="Arial" w:cs="Arial"/>
          <w:b/>
          <w:bCs/>
          <w:szCs w:val="22"/>
          <w:lang w:eastAsia="cs-CZ"/>
        </w:rPr>
        <w:t>Požadavky:</w:t>
      </w:r>
    </w:p>
    <w:p w:rsidR="008965D8" w:rsidRPr="005F0688" w:rsidRDefault="004E7284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vzdělání 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>S</w:t>
      </w:r>
      <w:r w:rsidR="0027354E">
        <w:rPr>
          <w:rFonts w:ascii="Arial" w:eastAsia="Times New Roman" w:hAnsi="Arial" w:cs="Arial"/>
          <w:bCs/>
          <w:sz w:val="18"/>
          <w:szCs w:val="22"/>
          <w:lang w:eastAsia="cs-CZ"/>
        </w:rPr>
        <w:t>O</w:t>
      </w:r>
      <w:r w:rsidR="004665C0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nebo SŠ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</w:t>
      </w:r>
      <w:r w:rsidR="008965D8"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(výhodou jsou technické obory) </w:t>
      </w:r>
    </w:p>
    <w:p w:rsidR="008965D8" w:rsidRPr="005F068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dobré komunikační a organizační schopnosti</w:t>
      </w:r>
    </w:p>
    <w:p w:rsidR="007D3B5B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7D3B5B">
        <w:rPr>
          <w:rFonts w:ascii="Arial" w:eastAsia="Times New Roman" w:hAnsi="Arial" w:cs="Arial"/>
          <w:bCs/>
          <w:sz w:val="18"/>
          <w:szCs w:val="22"/>
          <w:lang w:eastAsia="cs-CZ"/>
        </w:rPr>
        <w:t>flexibilita</w:t>
      </w:r>
      <w:r w:rsidR="007D3B5B" w:rsidRPr="007D3B5B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</w:t>
      </w:r>
    </w:p>
    <w:p w:rsidR="008965D8" w:rsidRPr="007D3B5B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7D3B5B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praxe </w:t>
      </w:r>
      <w:r w:rsidR="007D3B5B">
        <w:rPr>
          <w:rFonts w:ascii="Arial" w:eastAsia="Times New Roman" w:hAnsi="Arial" w:cs="Arial"/>
          <w:bCs/>
          <w:sz w:val="18"/>
          <w:szCs w:val="22"/>
          <w:lang w:eastAsia="cs-CZ"/>
        </w:rPr>
        <w:t>s podobnou činností</w:t>
      </w:r>
      <w:r w:rsidRPr="007D3B5B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výhodou</w:t>
      </w:r>
    </w:p>
    <w:p w:rsidR="008965D8" w:rsidRPr="005F0688" w:rsidRDefault="007D3B5B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základní </w:t>
      </w:r>
      <w:r w:rsidR="008965D8"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znalost práce s PC</w:t>
      </w:r>
    </w:p>
    <w:p w:rsidR="008965D8" w:rsidRPr="005F068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řidičský průkaz </w:t>
      </w:r>
      <w:proofErr w:type="spellStart"/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sk</w:t>
      </w:r>
      <w:proofErr w:type="spellEnd"/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. B</w:t>
      </w:r>
    </w:p>
    <w:p w:rsidR="008965D8" w:rsidRP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after="60"/>
        <w:rPr>
          <w:rFonts w:ascii="Arial" w:eastAsia="Times New Roman" w:hAnsi="Arial" w:cs="Arial"/>
          <w:b/>
          <w:bCs/>
          <w:szCs w:val="22"/>
          <w:lang w:eastAsia="cs-CZ"/>
        </w:rPr>
      </w:pPr>
      <w:r w:rsidRPr="008965D8">
        <w:rPr>
          <w:rFonts w:ascii="Arial" w:eastAsia="Times New Roman" w:hAnsi="Arial" w:cs="Arial"/>
          <w:b/>
          <w:bCs/>
          <w:szCs w:val="22"/>
          <w:lang w:eastAsia="cs-CZ"/>
        </w:rPr>
        <w:t>K přihlášce zájemce musí připojit:</w:t>
      </w:r>
    </w:p>
    <w:p w:rsidR="008965D8" w:rsidRPr="005F068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strukturovaný životopis</w:t>
      </w:r>
    </w:p>
    <w:p w:rsidR="008965D8" w:rsidRPr="005F068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výpis z evidence rejstříku trestů ne starší než 3 měsíce</w:t>
      </w:r>
    </w:p>
    <w:p w:rsidR="008965D8" w:rsidRPr="005F068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úředně ověření kopie dokladu o nejvyšším dosaženém vzdělání</w:t>
      </w:r>
    </w:p>
    <w:p w:rsidR="008965D8" w:rsidRPr="008965D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8965D8">
        <w:rPr>
          <w:rFonts w:ascii="Arial" w:eastAsia="Times New Roman" w:hAnsi="Arial" w:cs="Arial"/>
          <w:bCs/>
          <w:sz w:val="18"/>
          <w:szCs w:val="22"/>
          <w:lang w:eastAsia="cs-CZ"/>
        </w:rPr>
        <w:t>čestné prohlášení o poskytnutí osobních údajů pro Obecní úřad Bolehošť</w:t>
      </w:r>
    </w:p>
    <w:p w:rsidR="008965D8" w:rsidRP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after="60"/>
        <w:rPr>
          <w:rFonts w:ascii="Arial" w:eastAsia="Times New Roman" w:hAnsi="Arial" w:cs="Arial"/>
          <w:b/>
          <w:bCs/>
          <w:szCs w:val="22"/>
          <w:lang w:eastAsia="cs-CZ"/>
        </w:rPr>
      </w:pPr>
      <w:r w:rsidRPr="008965D8">
        <w:rPr>
          <w:rFonts w:ascii="Arial" w:eastAsia="Times New Roman" w:hAnsi="Arial" w:cs="Arial"/>
          <w:b/>
          <w:bCs/>
          <w:szCs w:val="22"/>
          <w:lang w:eastAsia="cs-CZ"/>
        </w:rPr>
        <w:t>Podmínky pracovního poměru:</w:t>
      </w:r>
    </w:p>
    <w:p w:rsidR="008965D8" w:rsidRPr="008965D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8965D8">
        <w:rPr>
          <w:rFonts w:ascii="Arial" w:eastAsia="Times New Roman" w:hAnsi="Arial" w:cs="Arial"/>
          <w:bCs/>
          <w:sz w:val="18"/>
          <w:szCs w:val="22"/>
          <w:lang w:eastAsia="cs-CZ"/>
        </w:rPr>
        <w:t>pracovní poměr na dobu neurčitou se zkušební dobou 3 měsíce</w:t>
      </w:r>
    </w:p>
    <w:p w:rsidR="008965D8" w:rsidRPr="005F068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platové zařazení: platová třída </w:t>
      </w:r>
      <w:r w:rsidR="007D0D40">
        <w:rPr>
          <w:rFonts w:ascii="Arial" w:eastAsia="Times New Roman" w:hAnsi="Arial" w:cs="Arial"/>
          <w:bCs/>
          <w:sz w:val="18"/>
          <w:szCs w:val="22"/>
          <w:lang w:eastAsia="cs-CZ"/>
        </w:rPr>
        <w:t>7-8</w:t>
      </w: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+ platový stupeň dle praxe</w:t>
      </w:r>
    </w:p>
    <w:p w:rsidR="008965D8" w:rsidRPr="005F068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předpokládaný termín nástupu</w:t>
      </w:r>
      <w:r w:rsidR="002413CC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ihned</w:t>
      </w: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, případně dle dohody</w:t>
      </w:r>
    </w:p>
    <w:p w:rsidR="008965D8" w:rsidRP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after="60"/>
        <w:rPr>
          <w:rFonts w:ascii="Arial" w:eastAsia="Times New Roman" w:hAnsi="Arial" w:cs="Arial"/>
          <w:b/>
          <w:bCs/>
          <w:szCs w:val="22"/>
          <w:lang w:eastAsia="cs-CZ"/>
        </w:rPr>
      </w:pPr>
      <w:r w:rsidRPr="008965D8">
        <w:rPr>
          <w:rFonts w:ascii="Arial" w:eastAsia="Times New Roman" w:hAnsi="Arial" w:cs="Arial"/>
          <w:b/>
          <w:bCs/>
          <w:szCs w:val="22"/>
          <w:lang w:eastAsia="cs-CZ"/>
        </w:rPr>
        <w:t>Podání přihlášky:</w:t>
      </w:r>
    </w:p>
    <w:p w:rsidR="004E7284" w:rsidRPr="005F0688" w:rsidRDefault="004E7284" w:rsidP="004E7284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přihlášku 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>označenou názvem pracovní pozice</w:t>
      </w: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doručte</w:t>
      </w:r>
      <w:r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i </w:t>
      </w: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s přílohami na adresu: Obecní úřad Bolehošť, Bolehošť 10, 517 31 Bolehošť</w:t>
      </w:r>
    </w:p>
    <w:p w:rsidR="008965D8" w:rsidRDefault="008965D8" w:rsidP="008965D8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bližší informace</w:t>
      </w:r>
      <w:r w:rsidR="002413CC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na OÚ Bolehošť</w:t>
      </w: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, tel. </w:t>
      </w:r>
      <w:r w:rsidR="002413CC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494 627 134, </w:t>
      </w: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>734 611 442, email</w:t>
      </w:r>
      <w:r w:rsidR="007D3B5B">
        <w:rPr>
          <w:rFonts w:ascii="Arial" w:eastAsia="Times New Roman" w:hAnsi="Arial" w:cs="Arial"/>
          <w:bCs/>
          <w:sz w:val="18"/>
          <w:szCs w:val="22"/>
          <w:lang w:eastAsia="cs-CZ"/>
        </w:rPr>
        <w:t>:</w:t>
      </w:r>
      <w:r w:rsidR="002413CC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</w:t>
      </w:r>
      <w:r w:rsidRPr="005F0688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</w:t>
      </w:r>
      <w:hyperlink r:id="rId7" w:history="1">
        <w:r w:rsidR="002413CC" w:rsidRPr="0031204E">
          <w:rPr>
            <w:rStyle w:val="Hypertextovodkaz"/>
            <w:rFonts w:ascii="Arial" w:eastAsia="Times New Roman" w:hAnsi="Arial" w:cs="Arial"/>
            <w:bCs/>
            <w:sz w:val="18"/>
            <w:szCs w:val="22"/>
            <w:lang w:eastAsia="cs-CZ"/>
          </w:rPr>
          <w:t>ou@bolehost.cz</w:t>
        </w:r>
      </w:hyperlink>
      <w:r w:rsidR="002413CC">
        <w:rPr>
          <w:rFonts w:ascii="Arial" w:eastAsia="Times New Roman" w:hAnsi="Arial" w:cs="Arial"/>
          <w:bCs/>
          <w:sz w:val="18"/>
          <w:szCs w:val="22"/>
          <w:lang w:eastAsia="cs-CZ"/>
        </w:rPr>
        <w:t xml:space="preserve">  </w:t>
      </w:r>
    </w:p>
    <w:p w:rsidR="004E7284" w:rsidRPr="00B7464B" w:rsidRDefault="004E7284" w:rsidP="004E7284">
      <w:pPr>
        <w:pStyle w:val="Odstavecseseznamem"/>
        <w:widowControl/>
        <w:numPr>
          <w:ilvl w:val="1"/>
          <w:numId w:val="5"/>
        </w:numPr>
        <w:suppressAutoHyphens w:val="0"/>
        <w:autoSpaceDE w:val="0"/>
        <w:autoSpaceDN w:val="0"/>
        <w:adjustRightInd w:val="0"/>
        <w:ind w:left="714" w:hanging="357"/>
        <w:contextualSpacing w:val="0"/>
        <w:rPr>
          <w:rFonts w:ascii="Arial" w:eastAsia="Times New Roman" w:hAnsi="Arial" w:cs="Arial"/>
          <w:bCs/>
          <w:sz w:val="18"/>
          <w:szCs w:val="22"/>
          <w:lang w:eastAsia="cs-CZ"/>
        </w:rPr>
      </w:pPr>
      <w:r>
        <w:rPr>
          <w:rFonts w:ascii="Arial" w:eastAsia="Times New Roman" w:hAnsi="Arial" w:cs="Arial"/>
          <w:bCs/>
          <w:sz w:val="18"/>
          <w:szCs w:val="22"/>
          <w:lang w:eastAsia="cs-CZ"/>
        </w:rPr>
        <w:t>o</w:t>
      </w:r>
      <w:r w:rsidRPr="00B7464B">
        <w:rPr>
          <w:rFonts w:ascii="Arial" w:eastAsia="Times New Roman" w:hAnsi="Arial" w:cs="Arial"/>
          <w:bCs/>
          <w:sz w:val="18"/>
          <w:szCs w:val="22"/>
          <w:lang w:eastAsia="cs-CZ"/>
        </w:rPr>
        <w:t>znamovatel výzvy si vyhrazuje právo tuto výzvu kdykoliv v jeho průběhu zrušit nebo nevybrat žádného uchazeče</w:t>
      </w:r>
    </w:p>
    <w:p w:rsidR="004E7284" w:rsidRPr="004E7284" w:rsidRDefault="004E7284" w:rsidP="004E7284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bCs/>
          <w:sz w:val="18"/>
          <w:szCs w:val="22"/>
          <w:lang w:eastAsia="cs-CZ"/>
        </w:rPr>
      </w:pPr>
    </w:p>
    <w:p w:rsid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line="276" w:lineRule="auto"/>
        <w:rPr>
          <w:rFonts w:ascii="Arial" w:eastAsia="Times New Roman" w:hAnsi="Arial" w:cs="Arial"/>
          <w:bCs/>
          <w:szCs w:val="22"/>
          <w:lang w:eastAsia="cs-CZ"/>
        </w:rPr>
      </w:pPr>
    </w:p>
    <w:p w:rsid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line="276" w:lineRule="auto"/>
        <w:rPr>
          <w:rFonts w:ascii="Arial" w:eastAsia="Times New Roman" w:hAnsi="Arial" w:cs="Arial"/>
          <w:bCs/>
          <w:szCs w:val="22"/>
          <w:lang w:eastAsia="cs-CZ"/>
        </w:rPr>
      </w:pPr>
    </w:p>
    <w:p w:rsid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line="276" w:lineRule="auto"/>
        <w:rPr>
          <w:rFonts w:ascii="Arial" w:eastAsia="Times New Roman" w:hAnsi="Arial" w:cs="Arial"/>
          <w:bCs/>
          <w:szCs w:val="22"/>
          <w:lang w:eastAsia="cs-CZ"/>
        </w:rPr>
      </w:pPr>
    </w:p>
    <w:p w:rsidR="008965D8" w:rsidRDefault="008965D8" w:rsidP="008965D8">
      <w:pPr>
        <w:widowControl/>
        <w:suppressAutoHyphens w:val="0"/>
        <w:autoSpaceDE w:val="0"/>
        <w:autoSpaceDN w:val="0"/>
        <w:adjustRightInd w:val="0"/>
        <w:spacing w:before="120" w:line="276" w:lineRule="auto"/>
        <w:rPr>
          <w:rFonts w:ascii="Arial" w:eastAsia="Times New Roman" w:hAnsi="Arial" w:cs="Arial"/>
          <w:bCs/>
          <w:szCs w:val="22"/>
          <w:lang w:eastAsia="cs-CZ"/>
        </w:rPr>
      </w:pPr>
    </w:p>
    <w:p w:rsidR="008965D8" w:rsidRPr="00C45865" w:rsidRDefault="002413CC" w:rsidP="008965D8">
      <w:pPr>
        <w:spacing w:line="360" w:lineRule="auto"/>
        <w:ind w:left="5964"/>
        <w:jc w:val="both"/>
        <w:rPr>
          <w:rFonts w:ascii="Arial" w:hAnsi="Arial" w:cs="Arial"/>
          <w:i/>
          <w:spacing w:val="26"/>
          <w:sz w:val="24"/>
        </w:rPr>
      </w:pPr>
      <w:r>
        <w:rPr>
          <w:rFonts w:ascii="Arial" w:hAnsi="Arial" w:cs="Arial"/>
          <w:i/>
          <w:spacing w:val="26"/>
          <w:sz w:val="24"/>
        </w:rPr>
        <w:t xml:space="preserve">Jakub </w:t>
      </w:r>
      <w:proofErr w:type="spellStart"/>
      <w:r>
        <w:rPr>
          <w:rFonts w:ascii="Arial" w:hAnsi="Arial" w:cs="Arial"/>
          <w:i/>
          <w:spacing w:val="26"/>
          <w:sz w:val="24"/>
        </w:rPr>
        <w:t>Šimerda</w:t>
      </w:r>
      <w:proofErr w:type="spellEnd"/>
    </w:p>
    <w:p w:rsidR="008965D8" w:rsidRDefault="008965D8" w:rsidP="008965D8">
      <w:pPr>
        <w:spacing w:line="360" w:lineRule="auto"/>
        <w:ind w:left="5964"/>
        <w:jc w:val="both"/>
        <w:rPr>
          <w:rFonts w:ascii="Arial" w:hAnsi="Arial" w:cs="Arial"/>
          <w:i/>
          <w:sz w:val="16"/>
        </w:rPr>
      </w:pPr>
      <w:r w:rsidRPr="00C45865">
        <w:rPr>
          <w:rFonts w:ascii="Arial" w:hAnsi="Arial" w:cs="Arial"/>
          <w:i/>
          <w:sz w:val="16"/>
        </w:rPr>
        <w:t>Starosta obce Bolehošť</w:t>
      </w:r>
      <w:bookmarkStart w:id="0" w:name="_GoBack"/>
      <w:bookmarkEnd w:id="0"/>
    </w:p>
    <w:sectPr w:rsidR="008965D8" w:rsidSect="0004672C">
      <w:headerReference w:type="default" r:id="rId8"/>
      <w:footerReference w:type="default" r:id="rId9"/>
      <w:footnotePr>
        <w:pos w:val="beneathText"/>
      </w:footnotePr>
      <w:pgSz w:w="11905" w:h="16837"/>
      <w:pgMar w:top="2410" w:right="1418" w:bottom="1418" w:left="1418" w:header="709" w:footer="9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4AA" w:rsidRDefault="008D64AA">
      <w:r>
        <w:separator/>
      </w:r>
    </w:p>
  </w:endnote>
  <w:endnote w:type="continuationSeparator" w:id="0">
    <w:p w:rsidR="008D64AA" w:rsidRDefault="008D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8A05889B-38FA-4016-949B-28E1A0293241}"/>
    <w:embedBold r:id="rId2" w:fontKey="{09913621-F233-4C0F-A6B4-B7CBA86BFC1F}"/>
    <w:embedItalic r:id="rId3" w:fontKey="{B1D176B5-CFD5-45BB-AD00-EDB83D562C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0A0E990-0700-4B9B-8DF1-B65ECDFAB8B7}"/>
    <w:embedItalic r:id="rId5" w:fontKey="{9EEDABCB-5421-459C-B6B1-B9B90AA40844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6" w:fontKey="{69FE1DF8-E5F8-4929-A302-87C4B3E384CE}"/>
    <w:embedBold r:id="rId7" w:fontKey="{17D7C471-7FA8-4A76-BDCD-17C90AF58BD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812581DF-BF02-4BEA-9895-711D04FD992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2FBC1100-050D-4E85-8F23-9B9DD2621D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72C" w:rsidRPr="0004672C" w:rsidRDefault="0004672C" w:rsidP="0004672C">
    <w:pPr>
      <w:pStyle w:val="Zhlav"/>
      <w:pBdr>
        <w:top w:val="single" w:sz="12" w:space="6" w:color="333333"/>
      </w:pBdr>
      <w:tabs>
        <w:tab w:val="center" w:pos="567"/>
        <w:tab w:val="center" w:pos="709"/>
      </w:tabs>
      <w:spacing w:before="100" w:beforeAutospacing="1"/>
      <w:jc w:val="center"/>
      <w:rPr>
        <w:rFonts w:ascii="Constantia" w:hAnsi="Constantia" w:cs="Arial"/>
        <w:color w:val="000000" w:themeColor="text1"/>
      </w:rPr>
    </w:pPr>
    <w:r w:rsidRPr="002C25D1">
      <w:rPr>
        <w:rFonts w:ascii="Constantia" w:hAnsi="Constantia" w:cs="Arial"/>
        <w:color w:val="000000" w:themeColor="text1"/>
      </w:rPr>
      <w:t>tel. 494 627</w:t>
    </w:r>
    <w:r>
      <w:rPr>
        <w:rFonts w:ascii="Constantia" w:hAnsi="Constantia" w:cs="Arial"/>
        <w:color w:val="000000" w:themeColor="text1"/>
      </w:rPr>
      <w:t> </w:t>
    </w:r>
    <w:r w:rsidRPr="002C25D1">
      <w:rPr>
        <w:rFonts w:ascii="Constantia" w:hAnsi="Constantia" w:cs="Arial"/>
        <w:color w:val="000000" w:themeColor="text1"/>
      </w:rPr>
      <w:t>134</w:t>
    </w:r>
    <w:r>
      <w:rPr>
        <w:rFonts w:ascii="Constantia" w:hAnsi="Constantia" w:cs="Arial"/>
        <w:color w:val="000000" w:themeColor="text1"/>
      </w:rPr>
      <w:t>;</w:t>
    </w:r>
    <w:r w:rsidRPr="002C25D1">
      <w:rPr>
        <w:rFonts w:ascii="Constantia" w:hAnsi="Constantia" w:cs="Arial"/>
        <w:color w:val="000000" w:themeColor="text1"/>
      </w:rPr>
      <w:t xml:space="preserve"> fax 494 627</w:t>
    </w:r>
    <w:r>
      <w:rPr>
        <w:rFonts w:ascii="Constantia" w:hAnsi="Constantia" w:cs="Arial"/>
        <w:color w:val="000000" w:themeColor="text1"/>
      </w:rPr>
      <w:t> </w:t>
    </w:r>
    <w:r w:rsidRPr="002C25D1">
      <w:rPr>
        <w:rFonts w:ascii="Constantia" w:hAnsi="Constantia" w:cs="Arial"/>
        <w:color w:val="000000" w:themeColor="text1"/>
      </w:rPr>
      <w:t>005</w:t>
    </w:r>
    <w:r>
      <w:rPr>
        <w:rFonts w:ascii="Constantia" w:hAnsi="Constantia" w:cs="Arial"/>
        <w:color w:val="000000" w:themeColor="text1"/>
      </w:rPr>
      <w:t>;</w:t>
    </w:r>
    <w:r w:rsidRPr="002C25D1">
      <w:rPr>
        <w:rFonts w:ascii="Constantia" w:hAnsi="Constantia" w:cs="Arial"/>
        <w:color w:val="000000" w:themeColor="text1"/>
      </w:rPr>
      <w:t xml:space="preserve"> email: </w:t>
    </w:r>
    <w:hyperlink r:id="rId1" w:history="1">
      <w:r w:rsidRPr="002C25D1">
        <w:rPr>
          <w:rStyle w:val="Hypertextovodkaz"/>
          <w:rFonts w:ascii="Constantia" w:hAnsi="Constantia" w:cs="Arial"/>
          <w:color w:val="000000" w:themeColor="text1"/>
          <w:u w:val="none"/>
        </w:rPr>
        <w:t>ou@bolehost.cz</w:t>
      </w:r>
    </w:hyperlink>
    <w:r>
      <w:rPr>
        <w:rFonts w:ascii="Constantia" w:hAnsi="Constantia" w:cs="Arial"/>
        <w:color w:val="000000" w:themeColor="text1"/>
      </w:rPr>
      <w:t>;</w:t>
    </w:r>
    <w:r w:rsidRPr="002C25D1">
      <w:rPr>
        <w:rFonts w:ascii="Constantia" w:hAnsi="Constantia" w:cs="Arial"/>
        <w:color w:val="000000" w:themeColor="text1"/>
      </w:rPr>
      <w:t xml:space="preserve"> web: </w:t>
    </w:r>
    <w:hyperlink r:id="rId2" w:history="1">
      <w:r w:rsidRPr="002C25D1">
        <w:rPr>
          <w:rStyle w:val="Hypertextovodkaz"/>
          <w:rFonts w:ascii="Constantia" w:hAnsi="Constantia" w:cs="Arial"/>
          <w:color w:val="000000" w:themeColor="text1"/>
          <w:u w:val="none"/>
        </w:rPr>
        <w:t>www.obecbolehost.cz</w:t>
      </w:r>
    </w:hyperlink>
    <w:r w:rsidRPr="002C25D1">
      <w:rPr>
        <w:rStyle w:val="Hypertextovodkaz"/>
        <w:rFonts w:ascii="Constantia" w:hAnsi="Constantia" w:cs="Arial"/>
        <w:color w:val="000000" w:themeColor="text1"/>
        <w:u w:val="none"/>
      </w:rPr>
      <w:t xml:space="preserve">; </w:t>
    </w:r>
    <w:r w:rsidRPr="002C25D1">
      <w:rPr>
        <w:rFonts w:ascii="Constantia" w:hAnsi="Constantia" w:cs="Arial"/>
        <w:color w:val="000000" w:themeColor="text1"/>
      </w:rPr>
      <w:t>IČ: 00274721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4AA" w:rsidRDefault="008D64AA">
      <w:r>
        <w:separator/>
      </w:r>
    </w:p>
  </w:footnote>
  <w:footnote w:type="continuationSeparator" w:id="0">
    <w:p w:rsidR="008D64AA" w:rsidRDefault="008D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72C" w:rsidRPr="004340A3" w:rsidRDefault="0004672C" w:rsidP="0004672C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  <w:sz w:val="18"/>
      </w:rPr>
    </w:pPr>
    <w:r w:rsidRPr="004340A3">
      <w:rPr>
        <w:noProof/>
        <w:color w:val="333333"/>
        <w:sz w:val="10"/>
        <w:lang w:eastAsia="cs-CZ"/>
      </w:rPr>
      <w:drawing>
        <wp:anchor distT="0" distB="0" distL="114300" distR="114300" simplePos="0" relativeHeight="251659264" behindDoc="0" locked="0" layoutInCell="1" allowOverlap="1" wp14:anchorId="34223FF2" wp14:editId="20FBE7CE">
          <wp:simplePos x="0" y="0"/>
          <wp:positionH relativeFrom="margin">
            <wp:posOffset>-24130</wp:posOffset>
          </wp:positionH>
          <wp:positionV relativeFrom="margin">
            <wp:posOffset>-1057910</wp:posOffset>
          </wp:positionV>
          <wp:extent cx="721995" cy="791845"/>
          <wp:effectExtent l="0" t="0" r="1905" b="8255"/>
          <wp:wrapSquare wrapText="bothSides"/>
          <wp:docPr id="1" name="obrázek 1" descr="znak_obce_boleh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_obce_boleho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791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672C" w:rsidRPr="00107BA7" w:rsidRDefault="0004672C" w:rsidP="0004672C">
    <w:pPr>
      <w:pStyle w:val="Zhlav"/>
      <w:tabs>
        <w:tab w:val="clear" w:pos="4536"/>
        <w:tab w:val="clear" w:pos="9069"/>
      </w:tabs>
      <w:spacing w:after="60"/>
      <w:rPr>
        <w:rFonts w:ascii="Constantia" w:hAnsi="Constantia" w:cs="Tahoma"/>
        <w:b/>
        <w:caps/>
        <w:color w:val="008000"/>
        <w:spacing w:val="50"/>
        <w:sz w:val="32"/>
      </w:rPr>
    </w:pP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C93E12">
      <w:rPr>
        <w:rFonts w:ascii="Constantia" w:hAnsi="Constantia" w:cs="Tahoma"/>
        <w:b/>
        <w:caps/>
        <w:color w:val="008000"/>
        <w:spacing w:val="30"/>
        <w:sz w:val="32"/>
      </w:rPr>
      <w:tab/>
    </w:r>
    <w:r w:rsidRPr="00107BA7">
      <w:rPr>
        <w:rFonts w:ascii="Constantia" w:hAnsi="Constantia" w:cs="Tahoma"/>
        <w:b/>
        <w:caps/>
        <w:color w:val="008000"/>
        <w:spacing w:val="50"/>
        <w:sz w:val="44"/>
      </w:rPr>
      <w:t>Obec Bolehošť</w:t>
    </w:r>
  </w:p>
  <w:p w:rsidR="0004672C" w:rsidRDefault="0004672C" w:rsidP="0004672C">
    <w:pPr>
      <w:pStyle w:val="Zhlav"/>
      <w:pBdr>
        <w:bottom w:val="single" w:sz="12" w:space="1" w:color="auto"/>
      </w:pBdr>
      <w:tabs>
        <w:tab w:val="clear" w:pos="4536"/>
        <w:tab w:val="clear" w:pos="9069"/>
      </w:tabs>
      <w:rPr>
        <w:rFonts w:ascii="Constantia" w:hAnsi="Constantia"/>
        <w:color w:val="008000"/>
        <w:szCs w:val="20"/>
      </w:rPr>
    </w:pP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Cs w:val="20"/>
      </w:rPr>
      <w:t>se sídlem Obecní úřad, Bolehošť 10, 51731 Bolehošť</w:t>
    </w:r>
  </w:p>
  <w:p w:rsidR="0004672C" w:rsidRPr="004340A3" w:rsidRDefault="0004672C" w:rsidP="0004672C">
    <w:pPr>
      <w:pStyle w:val="Zhlav"/>
      <w:pBdr>
        <w:bottom w:val="single" w:sz="12" w:space="1" w:color="auto"/>
      </w:pBdr>
      <w:tabs>
        <w:tab w:val="clear" w:pos="4536"/>
        <w:tab w:val="clear" w:pos="9069"/>
      </w:tabs>
      <w:rPr>
        <w:rFonts w:ascii="Constantia" w:hAnsi="Constantia"/>
        <w:color w:val="008000"/>
        <w:szCs w:val="20"/>
      </w:rPr>
    </w:pPr>
  </w:p>
  <w:p w:rsidR="00B92BB3" w:rsidRPr="0004672C" w:rsidRDefault="00B92BB3" w:rsidP="0004672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A1B2BEB"/>
    <w:multiLevelType w:val="multilevel"/>
    <w:tmpl w:val="36EEB56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E3B2963"/>
    <w:multiLevelType w:val="multilevel"/>
    <w:tmpl w:val="F23C7BB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D8"/>
    <w:rsid w:val="00006FF8"/>
    <w:rsid w:val="0004672C"/>
    <w:rsid w:val="000A602A"/>
    <w:rsid w:val="000E75EB"/>
    <w:rsid w:val="002413CC"/>
    <w:rsid w:val="00256D9E"/>
    <w:rsid w:val="0027354E"/>
    <w:rsid w:val="0027618F"/>
    <w:rsid w:val="00294966"/>
    <w:rsid w:val="002B7FBD"/>
    <w:rsid w:val="002D62CD"/>
    <w:rsid w:val="00402684"/>
    <w:rsid w:val="00422CEE"/>
    <w:rsid w:val="004665C0"/>
    <w:rsid w:val="004B20F8"/>
    <w:rsid w:val="004B5E11"/>
    <w:rsid w:val="004E7284"/>
    <w:rsid w:val="005732E4"/>
    <w:rsid w:val="005C614B"/>
    <w:rsid w:val="005D26E0"/>
    <w:rsid w:val="005E56AF"/>
    <w:rsid w:val="005F4894"/>
    <w:rsid w:val="006671C6"/>
    <w:rsid w:val="006E36A6"/>
    <w:rsid w:val="007018A1"/>
    <w:rsid w:val="00752402"/>
    <w:rsid w:val="00753D30"/>
    <w:rsid w:val="007B7E16"/>
    <w:rsid w:val="007D0D40"/>
    <w:rsid w:val="007D3B5B"/>
    <w:rsid w:val="007F4593"/>
    <w:rsid w:val="00834333"/>
    <w:rsid w:val="00837BE9"/>
    <w:rsid w:val="008965D8"/>
    <w:rsid w:val="008B28B7"/>
    <w:rsid w:val="008B72D9"/>
    <w:rsid w:val="008D00CB"/>
    <w:rsid w:val="008D64AA"/>
    <w:rsid w:val="009517A7"/>
    <w:rsid w:val="0099400A"/>
    <w:rsid w:val="00A1138E"/>
    <w:rsid w:val="00A75B9C"/>
    <w:rsid w:val="00B271DE"/>
    <w:rsid w:val="00B47AD7"/>
    <w:rsid w:val="00B52AF0"/>
    <w:rsid w:val="00B72E46"/>
    <w:rsid w:val="00B87C00"/>
    <w:rsid w:val="00B92BB3"/>
    <w:rsid w:val="00BB30F4"/>
    <w:rsid w:val="00BC2DFE"/>
    <w:rsid w:val="00BF71B3"/>
    <w:rsid w:val="00C10D10"/>
    <w:rsid w:val="00C569B8"/>
    <w:rsid w:val="00C61114"/>
    <w:rsid w:val="00C82F6F"/>
    <w:rsid w:val="00CF2057"/>
    <w:rsid w:val="00DD1865"/>
    <w:rsid w:val="00E66F21"/>
    <w:rsid w:val="00FE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3C1203-C0AC-44AE-BC1E-A878463B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C61114"/>
    <w:rPr>
      <w:rFonts w:eastAsia="Lucida Sans Unicode"/>
      <w:szCs w:val="24"/>
      <w:lang w:eastAsia="ar-SA"/>
    </w:rPr>
  </w:style>
  <w:style w:type="paragraph" w:customStyle="1" w:styleId="Nadpisdopis">
    <w:name w:val="Nadpis dopisů"/>
    <w:basedOn w:val="Normln"/>
    <w:link w:val="NadpisdopisChar"/>
    <w:autoRedefine/>
    <w:qFormat/>
    <w:rsid w:val="00B47AD7"/>
    <w:pPr>
      <w:spacing w:before="360" w:after="240" w:line="360" w:lineRule="auto"/>
      <w:contextualSpacing/>
      <w:jc w:val="center"/>
    </w:pPr>
    <w:rPr>
      <w:rFonts w:ascii="Arial" w:hAnsi="Arial" w:cs="Arial"/>
      <w:b/>
      <w:bCs/>
      <w:color w:val="7F7F7F"/>
      <w:sz w:val="28"/>
      <w:u w:val="single"/>
    </w:rPr>
  </w:style>
  <w:style w:type="character" w:customStyle="1" w:styleId="NadpisdopisChar">
    <w:name w:val="Nadpis dopisů Char"/>
    <w:basedOn w:val="Standardnpsmoodstavce"/>
    <w:link w:val="Nadpisdopis"/>
    <w:rsid w:val="00B47AD7"/>
    <w:rPr>
      <w:rFonts w:ascii="Arial" w:eastAsia="Lucida Sans Unicode" w:hAnsi="Arial" w:cs="Arial"/>
      <w:b/>
      <w:bCs/>
      <w:color w:val="7F7F7F"/>
      <w:sz w:val="28"/>
      <w:szCs w:val="24"/>
      <w:u w:val="single"/>
      <w:lang w:eastAsia="ar-SA"/>
    </w:rPr>
  </w:style>
  <w:style w:type="paragraph" w:styleId="Odstavecseseznamem">
    <w:name w:val="List Paragraph"/>
    <w:basedOn w:val="Normln"/>
    <w:uiPriority w:val="34"/>
    <w:qFormat/>
    <w:rsid w:val="00896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u@bolehost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@bolehos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bec\OBEC_2014_intern&#237;%20sd&#283;len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OBEC_2014_interní sdělení</Template>
  <TotalTime>0</TotalTime>
  <Pages>1</Pages>
  <Words>206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PETR KUBÍČEK</dc:creator>
  <cp:lastModifiedBy>OU Bolehošť</cp:lastModifiedBy>
  <cp:revision>2</cp:revision>
  <cp:lastPrinted>2017-10-31T12:09:00Z</cp:lastPrinted>
  <dcterms:created xsi:type="dcterms:W3CDTF">2019-01-15T10:07:00Z</dcterms:created>
  <dcterms:modified xsi:type="dcterms:W3CDTF">2019-01-15T10:07:00Z</dcterms:modified>
</cp:coreProperties>
</file>